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770" w:rsidRDefault="00444770" w:rsidP="00843300">
      <w:pPr>
        <w:jc w:val="right"/>
      </w:pPr>
      <w:r>
        <w:rPr>
          <w:noProof/>
          <w:lang w:eastAsia="en-AU"/>
        </w:rPr>
        <w:drawing>
          <wp:anchor distT="180975" distB="180975" distL="180975" distR="180975" simplePos="0" relativeHeight="251660288" behindDoc="0" locked="0" layoutInCell="1" allowOverlap="0" wp14:anchorId="54A47DE4" wp14:editId="457E844C">
            <wp:simplePos x="0" y="0"/>
            <wp:positionH relativeFrom="column">
              <wp:posOffset>10633</wp:posOffset>
            </wp:positionH>
            <wp:positionV relativeFrom="line">
              <wp:posOffset>354</wp:posOffset>
            </wp:positionV>
            <wp:extent cx="485775" cy="1200150"/>
            <wp:effectExtent l="0" t="0" r="9525" b="0"/>
            <wp:wrapSquare wrapText="bothSides"/>
            <wp:docPr id="5" name="Picture 5" descr="NESA7_design_logo_awardsnesa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SA7_design_logo_awardsnesa_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BB8">
        <w:rPr>
          <w:noProof/>
          <w:lang w:eastAsia="en-AU"/>
        </w:rPr>
        <w:drawing>
          <wp:inline distT="0" distB="0" distL="0" distR="0">
            <wp:extent cx="1957530" cy="115226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SA_Logo_Tag_20_Years_CMYK_LRG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43" cy="11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00" w:rsidRDefault="00843300" w:rsidP="00444770">
      <w:pPr>
        <w:jc w:val="center"/>
        <w:outlineLvl w:val="0"/>
        <w:rPr>
          <w:b/>
          <w:sz w:val="32"/>
          <w:szCs w:val="32"/>
        </w:rPr>
      </w:pPr>
    </w:p>
    <w:p w:rsidR="00444770" w:rsidRPr="00444770" w:rsidRDefault="00444770" w:rsidP="00444770">
      <w:pPr>
        <w:jc w:val="center"/>
        <w:outlineLvl w:val="0"/>
      </w:pPr>
      <w:r w:rsidRPr="00444770">
        <w:rPr>
          <w:b/>
          <w:sz w:val="32"/>
          <w:szCs w:val="32"/>
        </w:rPr>
        <w:t>MEDIA RELEASE</w:t>
      </w:r>
      <w:bookmarkStart w:id="0" w:name="_GoBack"/>
      <w:bookmarkEnd w:id="0"/>
    </w:p>
    <w:p w:rsidR="00444770" w:rsidRPr="00444770" w:rsidRDefault="00843300" w:rsidP="004447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22 AUGUST 2017</w:t>
      </w:r>
    </w:p>
    <w:p w:rsidR="000B2D99" w:rsidRDefault="00843300" w:rsidP="000B2D99">
      <w:pPr>
        <w:spacing w:before="100" w:beforeAutospacing="1" w:after="120"/>
        <w:jc w:val="center"/>
      </w:pPr>
      <w:r w:rsidRPr="00843300">
        <w:rPr>
          <w:b/>
          <w:bCs/>
          <w:sz w:val="32"/>
          <w:szCs w:val="32"/>
        </w:rPr>
        <w:t>Rob Beattie wins national award for his work with Indigenous job seekers</w:t>
      </w:r>
    </w:p>
    <w:p w:rsidR="000B2D99" w:rsidRDefault="00843300" w:rsidP="00AB6BB8">
      <w:pPr>
        <w:tabs>
          <w:tab w:val="left" w:pos="1755"/>
        </w:tabs>
        <w:spacing w:before="100" w:beforeAutospacing="1" w:after="100" w:afterAutospacing="1"/>
        <w:jc w:val="both"/>
      </w:pPr>
      <w:r w:rsidRPr="00843300">
        <w:rPr>
          <w:b/>
          <w:bCs/>
        </w:rPr>
        <w:t xml:space="preserve">Former RAAF officer Rob Beattie, who now works for </w:t>
      </w:r>
      <w:proofErr w:type="spellStart"/>
      <w:r w:rsidRPr="00843300">
        <w:rPr>
          <w:b/>
          <w:bCs/>
        </w:rPr>
        <w:t>atWork</w:t>
      </w:r>
      <w:proofErr w:type="spellEnd"/>
      <w:r w:rsidRPr="00843300">
        <w:rPr>
          <w:b/>
          <w:bCs/>
        </w:rPr>
        <w:t xml:space="preserve"> Cannington, is the winner of the National Employment Services Association (NESA) Excellence in Indigenous Employment Award. Rob joins 6 other people and organisations honoured in the NESA Awards for Excellence ceremony held this evening at the Pullman Melbourne on the Park, as part of NESA’s 2017 National Conference</w:t>
      </w:r>
      <w:r w:rsidR="000B2D99">
        <w:rPr>
          <w:b/>
          <w:bCs/>
        </w:rPr>
        <w:t>. </w:t>
      </w:r>
      <w:r w:rsidR="00AB6BB8">
        <w:rPr>
          <w:b/>
          <w:bCs/>
        </w:rPr>
        <w:tab/>
      </w:r>
    </w:p>
    <w:p w:rsidR="00843300" w:rsidRDefault="00843300" w:rsidP="00843300">
      <w:r>
        <w:t>“Rob Beattie is the kind of employment services practitioner who makes a positive and lasting impact on people’s lives and well-being,” said Sally Sinclair, NESA CEO. “Rob’s particular devotion and outstanding successes are examples to us all.”</w:t>
      </w:r>
    </w:p>
    <w:p w:rsidR="00843300" w:rsidRDefault="00843300" w:rsidP="00843300">
      <w:r>
        <w:t xml:space="preserve">Rob has been working with </w:t>
      </w:r>
      <w:proofErr w:type="spellStart"/>
      <w:r>
        <w:t>atWork</w:t>
      </w:r>
      <w:proofErr w:type="spellEnd"/>
      <w:r>
        <w:t xml:space="preserve"> since 2013, where his good-natured and tireless dedication has won him great respect and admiration amongst those he has assisted. </w:t>
      </w:r>
    </w:p>
    <w:p w:rsidR="00843300" w:rsidRDefault="00843300" w:rsidP="00843300">
      <w:r>
        <w:t xml:space="preserve">“He goes out of his way to help his job seekers, and is respected within the Indigenous community where he is well liked and considered a top bloke,” said one of Rob’s clients, or ‘mates’ as they refer to themselves: “He also gives me and other mates lifts when he sees us on the street.” </w:t>
      </w:r>
    </w:p>
    <w:p w:rsidR="00843300" w:rsidRDefault="00843300" w:rsidP="00843300">
      <w:r>
        <w:t xml:space="preserve">Over the course of his time in employment services, Rob has developed close and effective relationships with a number of Indigenous organisations in the Perth metropolitan area including the </w:t>
      </w:r>
      <w:r w:rsidRPr="004F6303">
        <w:t>Aboriginal Workforce Development Centre (AWDC),</w:t>
      </w:r>
      <w:r>
        <w:t xml:space="preserve"> the </w:t>
      </w:r>
      <w:proofErr w:type="spellStart"/>
      <w:r>
        <w:t>Derbal</w:t>
      </w:r>
      <w:proofErr w:type="spellEnd"/>
      <w:r>
        <w:t xml:space="preserve"> </w:t>
      </w:r>
      <w:proofErr w:type="spellStart"/>
      <w:r w:rsidRPr="004F6303">
        <w:t>Yerrigan</w:t>
      </w:r>
      <w:proofErr w:type="spellEnd"/>
      <w:r w:rsidRPr="004F6303">
        <w:t xml:space="preserve"> Health Service</w:t>
      </w:r>
      <w:r>
        <w:t xml:space="preserve"> and Aboriginal Hostels Ltd. He also teaches job seeking classes for the Aboriginal Services Unit at South Metropolitan TAFE.</w:t>
      </w:r>
    </w:p>
    <w:p w:rsidR="00843300" w:rsidRDefault="00843300" w:rsidP="00843300">
      <w:r>
        <w:t>Trusted and respected, Rob’s dedication and hard work are evident in his exceptional retention rate: 70% of his clients achieve 52 week sustained employment milestone.</w:t>
      </w:r>
    </w:p>
    <w:p w:rsidR="00843300" w:rsidRDefault="00843300" w:rsidP="00843300">
      <w:r>
        <w:t xml:space="preserve">“Rob shows a very good understanding of Aboriginal people and has a deep respect for our culture,” said Michele </w:t>
      </w:r>
      <w:proofErr w:type="spellStart"/>
      <w:r>
        <w:t>Halse</w:t>
      </w:r>
      <w:proofErr w:type="spellEnd"/>
      <w:r>
        <w:t xml:space="preserve"> Aboriginal Workforce Development Consultant, South Metropolitan TAFE. “He has a great sense of humour and works steadily to provide skills and motivation to the Aboriginal clients, as well as being a mentor.”</w:t>
      </w:r>
    </w:p>
    <w:p w:rsidR="00843300" w:rsidRDefault="00843300" w:rsidP="00843300">
      <w:r>
        <w:t xml:space="preserve">NESA joins </w:t>
      </w:r>
      <w:proofErr w:type="spellStart"/>
      <w:r>
        <w:t>atWork</w:t>
      </w:r>
      <w:proofErr w:type="spellEnd"/>
      <w:r>
        <w:t xml:space="preserve"> in congratulating Rob on his well-deserved win.</w:t>
      </w:r>
    </w:p>
    <w:p w:rsidR="000B2D99" w:rsidRPr="00843300" w:rsidRDefault="00843300" w:rsidP="00843300">
      <w:pPr>
        <w:rPr>
          <w:i/>
        </w:rPr>
      </w:pPr>
      <w:r w:rsidRPr="00180B10">
        <w:rPr>
          <w:i/>
        </w:rPr>
        <w:t xml:space="preserve">The </w:t>
      </w:r>
      <w:r w:rsidRPr="00CC7963">
        <w:rPr>
          <w:i/>
        </w:rPr>
        <w:t xml:space="preserve">National Employment Services Association </w:t>
      </w:r>
      <w:r w:rsidRPr="00E40321">
        <w:rPr>
          <w:i/>
        </w:rPr>
        <w:t>Excellence in Indigenous Employment</w:t>
      </w:r>
      <w:r w:rsidRPr="00E40321">
        <w:rPr>
          <w:b/>
          <w:i/>
        </w:rPr>
        <w:t xml:space="preserve"> </w:t>
      </w:r>
      <w:r w:rsidRPr="00180B10">
        <w:rPr>
          <w:i/>
        </w:rPr>
        <w:t xml:space="preserve">Award is </w:t>
      </w:r>
      <w:r>
        <w:rPr>
          <w:i/>
        </w:rPr>
        <w:t xml:space="preserve">supported </w:t>
      </w:r>
      <w:r w:rsidRPr="00180B10">
        <w:rPr>
          <w:i/>
        </w:rPr>
        <w:t xml:space="preserve">by the </w:t>
      </w:r>
      <w:r>
        <w:rPr>
          <w:i/>
        </w:rPr>
        <w:t xml:space="preserve">Australian Government </w:t>
      </w:r>
      <w:r>
        <w:rPr>
          <w:i/>
        </w:rPr>
        <w:t>Department of Employment</w:t>
      </w:r>
      <w:r w:rsidR="000B2D99">
        <w:t>.</w:t>
      </w:r>
    </w:p>
    <w:p w:rsidR="000667FE" w:rsidRPr="00843300" w:rsidRDefault="000B2D99" w:rsidP="00843300">
      <w:pPr>
        <w:spacing w:before="100" w:beforeAutospacing="1" w:after="100" w:afterAutospacing="1"/>
        <w:ind w:right="45"/>
        <w:jc w:val="both"/>
        <w:rPr>
          <w:b/>
          <w:bCs/>
        </w:rPr>
      </w:pPr>
      <w:r>
        <w:rPr>
          <w:b/>
          <w:bCs/>
        </w:rPr>
        <w:t>…ends/</w:t>
      </w:r>
    </w:p>
    <w:sectPr w:rsidR="000667FE" w:rsidRPr="00843300" w:rsidSect="0044477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E1F16"/>
    <w:multiLevelType w:val="hybridMultilevel"/>
    <w:tmpl w:val="7818CFC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42178D4"/>
    <w:multiLevelType w:val="hybridMultilevel"/>
    <w:tmpl w:val="65ECA5B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E0F2813"/>
    <w:multiLevelType w:val="hybridMultilevel"/>
    <w:tmpl w:val="1FB6CB6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00"/>
    <w:rsid w:val="00017B65"/>
    <w:rsid w:val="000B2D99"/>
    <w:rsid w:val="001C4E0C"/>
    <w:rsid w:val="00444770"/>
    <w:rsid w:val="0045794C"/>
    <w:rsid w:val="00843300"/>
    <w:rsid w:val="008B76FD"/>
    <w:rsid w:val="00AB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94C49F-E483-4404-B97B-A746B9631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47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Custom%20Office%20Templates\NESA%20Awards%20Media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NESA Awards Media Release Template</Template>
  <TotalTime>2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Harrison</dc:creator>
  <cp:keywords/>
  <dc:description/>
  <cp:lastModifiedBy>Colin Harrison</cp:lastModifiedBy>
  <cp:revision>1</cp:revision>
  <dcterms:created xsi:type="dcterms:W3CDTF">2017-12-13T23:24:00Z</dcterms:created>
  <dcterms:modified xsi:type="dcterms:W3CDTF">2017-12-13T23:26:00Z</dcterms:modified>
</cp:coreProperties>
</file>